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31B9" w:rsidRDefault="00CB31B9">
      <w:pPr>
        <w:jc w:val="center"/>
        <w:rPr>
          <w:rFonts w:cs="Times New Roman"/>
        </w:rPr>
      </w:pPr>
      <w:r>
        <w:rPr>
          <w:sz w:val="28"/>
          <w:szCs w:val="28"/>
        </w:rPr>
        <w:t>2020</w:t>
      </w:r>
      <w:r>
        <w:rPr>
          <w:rFonts w:cs="宋体" w:hint="eastAsia"/>
          <w:sz w:val="28"/>
          <w:szCs w:val="28"/>
        </w:rPr>
        <w:t>年度上海市工程系列轻工专业工程师评审通过人员名单公示</w:t>
      </w:r>
    </w:p>
    <w:p w:rsidR="00CB31B9" w:rsidRDefault="00CB31B9">
      <w:pPr>
        <w:rPr>
          <w:rFonts w:cs="Times New Roman"/>
        </w:rPr>
      </w:pPr>
    </w:p>
    <w:tbl>
      <w:tblPr>
        <w:tblW w:w="0" w:type="auto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550"/>
        <w:gridCol w:w="3620"/>
        <w:gridCol w:w="2078"/>
        <w:gridCol w:w="2078"/>
      </w:tblGrid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center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序号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center"/>
            </w:pPr>
            <w:r w:rsidRPr="00500BD1">
              <w:rPr>
                <w:rFonts w:cs="宋体" w:hint="eastAsia"/>
              </w:rPr>
              <w:t>单位</w:t>
            </w:r>
            <w:r w:rsidRPr="00500BD1">
              <w:t xml:space="preserve">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center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姓名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center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取得的职称资格名称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龙净科杰环保技术（上海）有限公司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孙全军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刘志雄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福托伟阀门（上海）有限公司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顾抗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上海雷诺尔科技股份有限公司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胡向海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能率（中国）投资有限公司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陈翠萍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上海越普光电照明科技有限公司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朱恒明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中智上海经济技术合作有限公司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上海赋昊科技有限公司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王文治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上海同城照明工程</w:t>
            </w:r>
            <w:r w:rsidRPr="00500BD1">
              <w:t xml:space="preserve"> </w:t>
            </w:r>
            <w:r w:rsidRPr="00500BD1">
              <w:rPr>
                <w:rFonts w:cs="宋体" w:hint="eastAsia"/>
              </w:rPr>
              <w:t>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周鸿翔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豪尔赛科技集团股份有限公司上海分公司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李江坡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上海市缝纫机研究所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王骏超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上海佐领环境科技有限公司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丁妍红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上海瑞逸环境设计有限公司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方跃思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上海易湃环境工程技术有限公司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胡丽萍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上实管理（上海）有限公司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卡尔蔡司（上海）管理有限公司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曹文焰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中智上海经济技术合作有限公司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张国策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中智上海经济技术合作有限公司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谷小伟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中智上海经济技术合作有限公司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永发（上海）模塑科技发展有限公司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上海梅思泰克环境股份有限公司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翁霆钧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开利空调冷冻系统（上海）有限公司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上海浦江物业有限公司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韩佳诺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上海交大智邦科技有限公司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葛海祥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上海同沐流体科技有限公司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王业春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浙江永麒照明工程有限公司上海分公司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石坚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上海丽致环境科技有限公司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周富荣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上海特领安全科技有限公司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豆爱华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上海品然空间建筑科技有限公司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胡文泽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海富检测包装系统技术（上海）有限公司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王继朝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上海索米自动化设备有限公司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高晓锋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豪尔赛科技集团股份有限公司上海分公司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王勇化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上海塞维斯玻璃有限公司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张殿树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上海菲达驿仓物流科技有限公司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孙新矿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开利空调冷冻系统</w:t>
            </w:r>
            <w:r w:rsidRPr="00500BD1">
              <w:t xml:space="preserve"> </w:t>
            </w:r>
            <w:r w:rsidRPr="00500BD1">
              <w:rPr>
                <w:rFonts w:cs="宋体" w:hint="eastAsia"/>
              </w:rPr>
              <w:t>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周笃慧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上海华林工业气体有限公司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朱意成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毕孚自动化设备贸易（上海）有限公司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张立文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三菱瓦斯化学工程塑料（上海）有限公司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施君君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瑞光（上海）电气设备有限公司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魏坤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杨辰轶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上海广品试验设备制造有限公司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陈雅赛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上海多木实业有限公司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赵克勇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北京华航唯实机器人科技股份有限公司上海分公司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瑞光（上海）电气设备有限公司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孔小燕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罗达莱克斯阀门（上海）有限公司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刘元磊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王永利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上海凯泉泵业（集团）有限公司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上海美事科传动技术有限公司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卢瑞玉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沛煜光电科技（上海）有限公司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温英光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费博瑞工业零部件（上海）有限公司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冯程枭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上海伍燃能源科技有限公司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开利空调冷冻系统（上海）有限公司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陈冬冬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能率（上海）住宅设备有限公司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何海东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上海腾希电气技术有限公司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敖云明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豪尔赛科技集团股份有限公司上海分公司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肖海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上海航旭机载电器有限公司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王燕林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上海腾嘉五金制品有限公司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张文礼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上海凯泉泵业（集团）有限公司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于重洋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上海东方威尔节能技术有限公司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江永华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赫比（上海）家用电器产品有限公司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黄小丹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上海联达节能科技股份有限公司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上海征卉机械设备有限公司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朱文开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上海俱源化工贸易有限公司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解宝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大富包装科技（上海）有限公司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欧南琦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上海沪汇包装材料有限公司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史艳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包文杰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王春杰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山晓洋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上海本优机械有限公司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孙金金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上海鲍麦克斯电子科技有限公司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富士胶片（中国）投资有限公司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叶敏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科特亚照明（上海）有限公司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周刘兵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瑞可达自动门（上海）有限公司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郭颖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上海天逸电器有限公司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上海旭恒精工机械制造有限公司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胡慧娟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上海小黄电器有限公司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黄芬利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科勒（中国）投资有限公司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胡小兰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上海鑫钻钟表有限公司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周春杨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筠路系统工程（上海）有限公司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何俊佳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上海同城照明工程有限公司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关长虹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安硕文教用品（上海）股份有限公司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乔山健康科技（上海）有限公司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吴文娟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上海启盘海洋科技有限公司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上海祥净计量检测技术有限公司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董旻宇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斯必克（上海）流体技术有限公司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张利梅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上海易昂人才服务有限公司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王于路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豪尔赛科技集团股份有限公司上海分公司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朱红飞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琢影照明设计（上海）有限公司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张济科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旭密林能源科技（上海）有限公司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潘星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上海木策招标服务有限公司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张钢栋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上海市缝纫机研究所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裴成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上海冠晟真空设备有限公司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上海光联照明有限公司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常海涛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上海永疆环境工程有限公司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胡敬强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上海纳沙泰尔手表服务中心有限公司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姚凯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李尧尧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法比奥百利怡机械设备（上海）有限公司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王光绪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曾晴雨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上海室内装饰（集团）有限公司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金曹蕾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上海利丰雅高印刷有限公司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徐利香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上海家化联合股份有限公司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孙志俊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联想移动通信科技有限公司上海分公司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袁文华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上海古林国际印务有限公司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岳春玲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埃克森美孚亚太研发有限公司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陆宁其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中国四达国际经济技术合作有限公司上海分公司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上海世浦泰膜科技有限公司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姚志华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中兴利联国际贸易（上海）有限公司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殷万建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法比奥百利怡机械设备（上海）有限公司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陆伟其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徐才洋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方婷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吴春蓝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徐匡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上海大生泰农业科技有限公司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邱秋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康新（中国）设计工程股份有限公司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答神电子科技有限公司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封昌良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上海旭恒铁工印刷包装设备有限公司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孙全武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上海凯航通力船用设备有限公司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张逸伟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上海晶云光电科技有限公司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徐光辉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李哲权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上海礼鑫测控技术有限公司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柯仁楷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启盘科技发展（上海）有限公司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上海尚实能源科技有限公司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杨国防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米思米（中国）精密机械贸易有限公司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王边防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上海顺安办公家具有限公司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刘志强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上海室内装饰（集团）有限公司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王昊龙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明珠阀门集团有限公司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杨进伟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上海贝泰妮生物科技有限公司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杨志轩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上海纺印利丰印刷包装有限公司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成方正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上海纺印利丰印刷包装有限公司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侯剑波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上海纺印利丰印刷包装有限公司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谢志毅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上海纺印利丰印刷包装有限公司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戴笠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叶世琴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上海锦湖日丽塑料有限公司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朱吉玲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普鲁卡姆电器（上海）有限公司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洪利军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上海奔腾电工有限公司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苏锦军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赛哎琦赛贸易（上海）有限公司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娄丰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上海晨光文具股份有限公司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陈义军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上海奔腾电工有限公司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谢映辉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上海同城照明工程有限公司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廖锋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西蒙电气（中国）有限公司上海分公司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上海瑞逸环境设计有限公司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强宏博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上海轩浦净化科技有限公司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黄小华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攀时（上海）高性能材料有限公司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李增宇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欧普照明股份有限公司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焦晓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上海凯泉给水工程有限公司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田美亮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上海申欣环保实业有限公司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曹现勇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上海凯士比泵有限公司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蔡滢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上海蔚志能源科技有限公司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上海和建电器成套设备有限公司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修洪建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欧达嵘标签制造（上海）有限公司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朱美云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上海现代电梯制造有限公司金山分公司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上海归堂建筑设计有限公司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邹亮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上海柯威建筑装饰工程有限公司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杜祥龙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延锋安道拓座椅有限公司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上海量子花光艺科技股份有限公司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杨滔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上海鸣志自动控制设备有限公司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王朋朋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上海旭恒精工机械制造有限公司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李忠伟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上海鲍麦克斯电子科技有限公司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上海紫泉包装有限公司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邹文华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旭密林能源科技（上海）有限公司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上海化学工业区综合服务有限公司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奚军欢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陶祉敏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瑞可达自动门（上海）有限公司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上海南华机电有限公司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任振新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颖奕霓虹科技（上海）有限公司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程玉平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齐云云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上海室内装饰（集团）有限公司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黄丹青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瑞可达自动门（上海）有限公司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魏密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上海超级标贴系统有限公司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谢瑞瑞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田丰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利乐贸易上海有限公司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胡晓蕾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浙江凯耀照明股份有限公司上海分公司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常中仪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上海胜家缝纫机有限公司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文鄂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瑞可达自动门（上海）有限公司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赵雨和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科特亚照明（上海）有限公司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郑君韬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上海晨光文具股份有限公司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高友磊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科特亚照明（上海）有限公司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陈庆军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上海纳沙泰尔手表服务中心有限公司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陈沛然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吴仁安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上海海立中野冷机有限公司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沈炜琪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潘贵闽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上海罗曼照明科技股份有限公司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尹君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永发（上海）模塑科技发展有限公司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陈忠扬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罗宝恒坤（上海）开关有限公司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上海本优机械有限公司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全伟雄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上海和科设备制造有限公司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徐婉祎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赫信电器（上海）有限公司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霍彦峰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佑昌鼎晟（上海）照明科技有限公司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赫比（上海）家用电器产品有限公司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199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上海净泽洁净设备有限公司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姜卫军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上海本优机械有限公司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滕宗学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昕诺飞（中国）投资有限公司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林亚鹏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亚得克测量仪器（上海）有限公司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魏辉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罗珍嫣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维美德（中国）有限公司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崔宝刚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瑞可达自动门（上海）有限公司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上海同城照明工程有限公司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孙晓蕾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上海本优实业发展有限公司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孙红阳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上海堡垒实业有限公司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通快科技（上海）有限公司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周群立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上海多扶智能科技有限公司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上海富士施乐有限公司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王浩郡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上海禹延照明工程有限公司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北京新时空科技股份有限公司上海分公司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李小虎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北京新时空科技股份有限公司上海分公司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梁双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秦伟民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上海歌尔声学电子有限公司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汪红琴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上海优耐特斯压缩机有限公司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肖旭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上海东锦江大酒店有限公司分公司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范建华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上海双昊环保科技有限公司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毛武广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</w:t>
            </w:r>
            <w:r w:rsidRPr="00500BD1">
              <w:t>ABB</w:t>
            </w:r>
            <w:r w:rsidRPr="00500BD1">
              <w:rPr>
                <w:rFonts w:cs="宋体" w:hint="eastAsia"/>
              </w:rPr>
              <w:t>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渠慎园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上海科勒电子科技有限公司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张中琨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上海创元化妆品有限公司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冷笑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上海稳图货架安全检测技术有限公司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赵明玉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上海华励包装有限公司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上海紫泉标签有限公司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栾纪永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豪尔赛科技集团股份有限公司上海分公司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金陆轼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上海同城照明工程有限公司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吕龙博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上海莹亮照明科技有限公司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韩学林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陈基玉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栾红娟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钱盈盈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上海林内有限公司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曹佳佳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上海晨光文具股份有限公司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段领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上海晨光文具股份有限公司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秦勇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上海永熙信息科技有限公司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上海金葵太阳能技术有限责任公司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李君慧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汉瑞普泽粉粒体技术（上海）有限公司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黄东海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上海多助精密机械有限公司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时伦祥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深兰科技（上海）有限公司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郭国忠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上海新世纪表业有限公司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王洪庆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亚得克测量仪器（上海）有限公司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虞捷雄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上海圣齐家具有限公司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中智上海经济技术合作有限公司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龚俊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上海晓创检测技术有限公司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李青青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上海企源科技股份有限公司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余斌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万事特商贸（上海）有限公司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魏文婷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上海宏度精细化工有限公司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顾飞燕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上海恒力水处理材料有限公司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路博润特种化工制造（上海）有限公司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张冬霞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上海贝泰妮生物科技有限公司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邓亚雷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上海华闵环境检测技术有限公司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陆柏青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华寰检测技术有限公司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刘琼芬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岳凯凯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科丝美诗（中国）化妆品有限公司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陈兵团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上海化学工业区升达废料处理有限公司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朱宣萍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于欣佳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埃克森美孚亚太研发有限公司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苏伊士环境检测技术（上海）有限公司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李尘远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上海瑞检环保科技有限公司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周本祥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上海双昊环保科技有限公司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王风楼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妮维雅（上海）有限公司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邵智汇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上海谱尼认证技术有限公司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穆武岳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桑彬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黄汶汲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淼森（上海）化工科技有限公司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石磊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祁春华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汉高股份有限公司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汉高股份有限公司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刘明会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上海飞凯光电材料股份有限公司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洪连丽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沃威沃水技术（中国）有限公司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徐永帅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沃威沃水技术（中国）有限公司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刘品威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中优安评（上海）检测技术有限公司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夏梅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爱茉莉化妆品（上海）有限公司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上海仁盛标准件制造有限公司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李沙沙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上海亿维工程技术有限公司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上海爱迪信环境技术有限公司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邸玉立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王黎丽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上海汉略环境科技有限公司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王海涛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俞峥阳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纳偲道环境科技（上海）有限公司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妮维雅（上海）有限公司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张靓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昊姆（上海）节能科技有限公司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赵怀超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昊姆（上海）节能科技有限公司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黄文乐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昊姆（上海）节能科技有限公司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叶晨涛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上海百雀羚日用化学有限公司第三分公司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馨唯环保科技（上海）有限公司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国际香料（中国）有限公司上海分公司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王永先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上海乐宝日化股份有限公司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倪莹莹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rPr>
                <w:rFonts w:cs="宋体" w:hint="eastAsia"/>
              </w:rPr>
              <w:t>上海东方威尔节能技术有限公司</w:t>
            </w:r>
            <w:r w:rsidRPr="00500BD1">
              <w:t xml:space="preserve">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曹家锐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艾仕得涂料系统技术研发（上海）有限公司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罗超群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朱京伟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上海达源环境科技工程有限公司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张其深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芬美意香料（中国）有限公司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方菊生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299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默克光电材料（上海）有限公司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巴伊斯玛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上海欧润化妆品有限公司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邱华明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上海澄华环境工程有限公司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公耀国际贸易（上海）有限公司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马冬阳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上海中翊日化有限公司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牛艳明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上海家化联合股份有限公司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张瑶瑶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上海柯珑清洁技术有限公司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徐沙楠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上海长园电子材料有限公司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饶小波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上海骜胜实业有限公司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上海家化联合股份有限公司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江小婉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上海涪锐建筑工程有限公司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吴玉峰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三菱瓦斯化学工程塑料（上海）有限公司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郭大勇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上海泓济环保科技股份有限公司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段西兵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上海晓创检测技术有限公司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上海马利画材有限公司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莱茵技术（上海）有限公司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帖克清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上海奇想青晨新材料科技股份有限公司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岳学斌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华宝香精股份有限公司上海分公司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杨宜飞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上海亿维工业科技股份有限公司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初凤光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上海苏尔寿工程机械制造有限公司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郑远泓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上海贝辉木业有限公司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上海中翊日化有限公司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杨德纯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上海欧萨评价咨询股份有限公司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鞠媛媛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蒋家贵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上海微谱化工技术服务有限公司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官维维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沃威沃水技术（中国）有限公司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沃威沃水技术（中国）有限公司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关志程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中科鼎实环境工程有限公司上海分公司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赵佳佳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上海力脉环保设备有限公司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杜东梁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上海索理思特种化学品有限公司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朱志娟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莹特菲勒化妆品（上海）有限公司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姜文影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上海色如丹数码科技股份有限公司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夏永鑫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上海微谱化工技术服务有限公司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高芳芳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上海贝辉木业有限公司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蒯冬辰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孙长周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瀚莎测试技术（上海）有限公司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杨一君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上海三湘投资控股有限公司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胡秀仁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上海立邦长润发涂料有限公司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梁文文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周春霞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上海博强环境技术有限公司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孙正南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上海皇宇科技发展有限公司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付美梅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科丝美诗（中国）化妆品有限公司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李亚婷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rPr>
                <w:rFonts w:cs="宋体" w:hint="eastAsia"/>
              </w:rPr>
              <w:t>上海东方威尔节能技术有限公司</w:t>
            </w:r>
            <w:r w:rsidRPr="00500BD1">
              <w:t xml:space="preserve">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上海天成环境保护有限公司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许忠晖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沪宝新材料科技（上海）股份有限公司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孟奎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石水平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上海夏荷印刷器材有限公司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汪先堂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上海海优威应用材料技术有限公司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覃勇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麦王环境技术股份有限公司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于春玲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科丝美诗（中国）化妆品有限公司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李健生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何占休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必维申美商品检测（上海）有限公司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沈一乙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上海金狮化工有限公司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王虎军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上海金狮化工有限公司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朱阳升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立邦涂料（中国）有限公司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李仁峰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立邦涂料（中国）有限公司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陆中美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上海创元化妆品有限公司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王娇娇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上海碧州环保能源科技有限公司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刘云洲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上海睿筑环境科技有限公司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周倩倩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上海中翊日化有限公司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李东虎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上海新渌环境科技有限公司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田振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上海超惠通风环保设备有限公司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钟艺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上海摩特威尔自控设备工程股份有限公司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唐超杰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上海摩特威尔自控设备工程股份有限公司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上海瑜梓堂生物科技有限公司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上海百润投资控股集团股份有限公司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胡世华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华宝香精股份有限公司上海分公司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颜赟力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上海贝泰妮生物科技有限公司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梁秋雯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科丝美诗（中国）化妆品有限公司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胡霞云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上海珈凯生物科技有限公司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中智上海经济技术合作有限公司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秦翔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国合品控（上海）检测科技有限公司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东丽先端材料研究开发（中国）有限公司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宁文娟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上海瀛彩生物科技有限公司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完美（广东）日用品有限公司上海分公司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上海国齐检测技术有限公司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张磊磊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上海望云环保科技有限公司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崔玉祥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姜玉娇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上海东大化学有限公司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浙江四兄绳业有限公司上海分公司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侯兵兵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上海龙净环保科技工程有限公司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刘振华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纳偲道环境科技（上海）有限公司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浦龚炯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上海俊彩材料科技有限公司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阁明泰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上海净研检测技术有限公司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许彦北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实朴检测技术（上海）股份有限公司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郑盼盼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昂高化工（中国）有限公司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邵娟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明尼苏达矿业制造特殊材料（上海）有限公司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福斯流体控制（苏州）有限公司上海分公司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冯和斌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上海永疆环境工程有限公司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韩振喆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上海中耀环保实业有限公司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刘飞峰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王雪春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日铭电脑配件（上海）有限公司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耿若楠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上海创蓝检测技术有限公司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姚逸梅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上海裕方检测技术有限公司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程艺雯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上海创蓝检测技术有限公司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王槐瑜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上海杰诺质量检测技术有限公司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张海燕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上海三棵树防水技术有限公司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399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上海申丰地质新技术应用研究所有限公司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李双嵩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上海国齐检测技术有限公司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王艳芳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上海永疆环保能源科技有限公司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王书静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维美德（中国）有限公司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孙庆园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上海爱迪信环境技术有限公司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阮宝冬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上海亿维工程技术有限公司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吴保辉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乐金生活健康化妆品研发（上海）有限公司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曹艳芳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上海奕枫仪器设备有限公司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郭晓雷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上海泓济环保科技股份有限公司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上海泓济环保科技股份有限公司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殷万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上海泓济环保科技股份有限公司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胡倩怡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上海伽科高科技有限公司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李丹丹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王益莉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米娜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刘华建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上海微谱化工技术服务有限公司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单超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上海微谱化工技术服务有限公司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冯亮池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周琴平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上海美维电子有限公司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上海乔治费歇尔亚大塑料管件制品有限公司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丁永跃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美华环境工程（上海）有限公司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胡开华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上海东大化学有限公司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必维申美商品检测（上海）有限公司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上海复硕正态信息技术有限公司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蔡林海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上海杰诺质量检测技术有限公司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温彩虹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上海德诺产品检测有限公司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上海多佳水处理科技有限公司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上海创元化妆品有限公司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徐长栋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rPr>
                <w:rFonts w:cs="宋体" w:hint="eastAsia"/>
              </w:rPr>
              <w:t>上海德成检测技术有限公司</w:t>
            </w:r>
            <w:r w:rsidRPr="00500BD1">
              <w:t xml:space="preserve"> 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毛菊萍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上海乐宝日化股份有限公司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孙大伟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杨恩威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汉高股份有限公司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上海在田环境科技有限公司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陈云逸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格兰富水泵（上海）有限公司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汉高股份有限公司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陈明华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中持水务股份有限公司上海分公司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姜镏镏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燕馨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上海碧州环保能源科技有限公司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刘洁涛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上海兴澄环境工程有限公司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刘东晓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上海拜朗生物科技有限公司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赢创特种化学（上海）有限公司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上海嘉定南翔污水处理有限公司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毛瑞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上海中海龙智城科技股份有限公司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妮维雅（上海）有限公司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王璠璠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上海维娜化妆品有限公司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王沙沙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上海家化联合股份有限公司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赵雪华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小卫（上海）生物科技有限公司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熊智瑛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上海贝辉木业有限公司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朱亚香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上海家化联合股份有限公司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褚骁盈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上海百雀羚日用化学有限公司第三分公司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韩秋菊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上海康识食品科技有限公司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徐志华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邱志强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上海可肖化工科技有限公司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上海帆际环境检测技术中心（有限合伙）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孟庆祝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上海金狮化工有限公司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上海马利画材有限公司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莫振宇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林逸丞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宇寰环保科技（上海）有限公司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郭惠锋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为德化妆品（上海）有限公司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孙佳阳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上海力脉环保设备有限公司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贺雷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上海子征环保科技有限公司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赵海军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上海东方雨虹防水技术有限责任公司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崔月云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上海马利画材有限公司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王双文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宝理工程塑料贸易（上海）有限公司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刘晓玉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上海长冈香料有限公司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张琛杰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上海金狮化工有限公司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刘培杰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上海创元化妆品有限公司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刘盼盼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安捷伦（中国）有限公司上海第一分公司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徐琛浩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卡勒克密封技术（上海）有限公司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张小妹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莹特菲勒化妆品（上海）有限公司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王道文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上海方合正环境工程科技股份有限公司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巴斯夫护理化学品（上海）有限公司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邓兵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上海凯密特尔化学品有限公司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宋明娟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上海泰如一环境科技工程有限公司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戴捷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上海华证联检测科技有限公司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张爱青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上海汇环环境检测有限公司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曹琼峰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上海桑井化工有限公司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柳慧花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上海盛剑环境系统科技股份有限公司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王磊济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上海东硕环保科技股份有限公司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姚瑞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科丝美诗（中国）化妆品有限公司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马建成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郭亮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上海申欣川环保工程技术有限公司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罗细兴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王继晔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上海深城环保设备工程有限公司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丁玮强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上海勘测设计研究院有限公司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王旭东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上海罗门哈斯化工有限公司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赵师艳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上海京新生物医药有限公司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韩俊隔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必维欧亚电气技术咨询服务（上海）有限公司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董瑞欣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陆春雷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花王（中国）研究开发中心有限公司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苏海波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华熙生物科技股份有限公司上海自由贸易试验区分公司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鲍熹珺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必维申美商品检测（上海）有限公司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科丝美诗（中国）化妆品有限公司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泛亚中测检测有限公司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刘继涛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上海摩特威尔自控设备工程股份有限公司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周小平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上海伽科高科技有限公司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齐佩瑾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完美（广东）日用品有限公司上海分公司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贺玲红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东利科技（上海）有限公司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洪奇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499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上海都茂爱净化气有限公司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宋仕先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南通强生石墨烯科技有限公司上海标千新材料科技分公司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胜科（中国）投资有限公司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包国强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屹晨科技（上海）有限公司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卢丽娟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圣戈班韩格拉斯世固锐特玻璃（上海）有限公司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李正亚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上海高砂鉴臣香料有限公司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国合品控（上海）检测科技有限公司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林海燕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上海泓济环保科技股份有限公司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易乃康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王艳旗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赵诗晨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严卫卫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家乐福（中国）管理咨询服务有限公司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师帅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上海和黄白猫有限公司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吴丽丽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上海和黄白猫有限公司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吴燕箐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上海泓济环保科技股份有限公司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王美静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伊喀拓（上海）搅拌设备有限公司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朱月亚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上海汇聚创智人力资源有限公司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董纪斌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上海凯米锐环境科技有限公司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韩瑞敏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上海协瑞实业发展有限公司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朱臻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汪德敏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张小峰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华宝香精股份有限公司上海分公司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吕小洋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南通强生石墨烯科技有限公司上海标千新材料科技分公司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张文辉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上海融芳香精香料有限公司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姚友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亚东石化（上海）有限公司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章涵辰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华宝香精股份有限公司上海分公司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张雪天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上海丹联环保科技有限公司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张跃东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上海骏邦压缩机有限公司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王雪原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赢创特种化学（上海）有限公司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张治婷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上海际研生物医药开发有限公司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冒诗楠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上海易湃富得环保科技有限公司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余海波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上海欧萨评价咨询股份有限公司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胡嘉宝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陈郁璇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上海益驰思环境技术有限公司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梅小敏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空气化工产品（中国）投资有限公司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严书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上海华测品标检测技术有限公司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季冲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赵雅君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乐金生活健康化妆品研发（上海）有限公司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裴晓玲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上海达恩贝拉环境科技发展有限公司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任思宇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上海贝泰妮生物科技有限公司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殷政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巴斯夫新材料有限公司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胡婷婷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巴斯夫新材料有限公司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上海碧垠环保工程有限公司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曹森伟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韩雪斌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上海相宜本草化妆品股份有限公司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李淑琴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毋瑞仙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张若茜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上海申欣优达环保科技有限公司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王松涛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博慧检测技术（上海）有限公司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上海珈凯生物科技有限公司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孔令姗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上海新节检测技术有限公司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戴丽萍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上海瑞帝安生物科技有限公司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陈玉琳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上海未来企业股份有限公司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花王（中国）研究开发中心有限公司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张嵩洁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欧莱雅（中国）有限公司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张乐乐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上海思禾环境技术有限公司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洪永威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上海瑜梓堂生物科技有限公司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上海中翊日化有限公司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宇寰环保科技（上海）有限公司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上海达用标测试技术服务有限公司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李芳龙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上海微谱化工技术服务有限公司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王丽品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上海爱迪信环境技术有限公司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陈金明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上海欧萨评价咨询股份有限公司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上海伽科高科技有限公司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必维申美商品检测（上海）有限公司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季泽勇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必维申美商品检测（上海）有限公司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曾文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必维申美商品检测（上海）有限公司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叶铭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上海睿易环境科技有限公司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胡冬成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上海博优测试技术有限公司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鲁超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上海达恩贝拉环境科技发展有限公司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杨昕梅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国际香料（中国）有限公司上海分公司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刘杭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昊姆（上海）节能科技有限公司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薛宏伟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韩晓春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东方美谷企业集团上海药妆技术有限公司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马梓凯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上海达恩贝拉环境科技发展有限公司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汤淋麟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上海欣帕热敏陶瓷有限公司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徐卫和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科丝美诗（中国）化妆品有限公司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刘攀攀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上海中耀环保实业有限公司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徐祖武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上海赜羽环保技术有限公司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杨海明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汉瑞普泽粉粒体技术（上海）有限公司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陈晓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普研（上海）标准技术服务股份有限公司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隋天娥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上海安居乐环保科技股份有限公司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陈登科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三菱化学（中国）管理有限公司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龚程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洁翼流体技术（上海）有限公司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陈廷廷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上海太太乐食品有限公司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田丽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毛云凤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上海太太乐食品有限公司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路闯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上海璞事餐饮管理有限公司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田丰贺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上海天祥质量技术服务有限公司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李燕君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德乐食品饮品配料（上海）有限公司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朱文浩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上海艾丝碧西食品有限公司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上海来伊份股份有限公司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齐慧鑫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上海南侨食品有限公司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陈素琴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凯爱瑞配料贸易（上海）有限公司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逄洪超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斯必克（上海）流体技术有限公司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丁红丽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上海凯赛生物技术股份有限公司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鲍家伟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599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食曰（上海）生物科技有限公司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吴朝朝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上海康识食品科技有限公司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熊飞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上海外服（集团）有限公司（派遣员工）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上海冠生园食品有限公司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张利岗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普研（上海）标准技术服务股份有限公司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胡启立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罗盖特管理（上海）有限公司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上海晨冠乳业有限公司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尹明琼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品测（上海）检测科技有限公司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陆嘉羿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品测（上海）检测科技有限公司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周羽华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品测（上海）检测科技有限公司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王佳佳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上海德诺产品检测有限公司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品测（上海）检测科技有限公司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品测（上海）检测科技有限公司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顾艳丽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上海晨冠乳业有限公司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张瀚文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润盈生物工程（上海）有限公司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郑清云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上海德诺产品检测有限公司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茅海亚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诺安实力可商品检验（上海）有限公司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万安祺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上海海融食品科技股份有限公司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邱美彬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帝斯曼（中国）有限公司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权中华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李学风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德乐食品饮品配料（上海）有限公司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陈晓璇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上海纽崔特饲料科技有限公司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崔明明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杭州味全食品有限公司上海分公司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基伊埃工程技术（中国）有限公司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李实征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上海海融食品科技股份有限公司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裴梦雪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上海花冠营养乳品有限公司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朱美芳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上海融扬生物技术有限公司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周勤丽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上海格瑞产品检测有限公司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曼氏（上海）香精香料</w:t>
            </w:r>
            <w:r w:rsidRPr="00500BD1">
              <w:t xml:space="preserve"> </w:t>
            </w:r>
            <w:r w:rsidRPr="00500BD1">
              <w:rPr>
                <w:rFonts w:cs="宋体" w:hint="eastAsia"/>
              </w:rPr>
              <w:t>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周晓丹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珂瑞纳（上海）贸易有限公司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陈李帆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刘海涛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上海奥兹凯检测技术有限公司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丁超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丰益（上海）生物技术研发中心有限公司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上海来伊份股份有限公司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焦肖飞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中粮融氏生物科技有限公司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宋广斌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上海天信绿色食品有限公司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卢棚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倪天琦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丰益（上海）生物技术研发中心有限公司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张洪超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上海市崇明食品药品检验所（上海市崇明县食品安全检测中心）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田卫政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英格尔检测技术服务（上海）有限公司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王庭华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恩格乐香精香料（上海）有限公司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尧财安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埃欧孚（上海）检测技术有限公司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骆爱华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上海燕谷坊电子商务有限公司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凌亚星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上海凯赛生物技术股份有限公司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赵宏图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于明明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顾赛赛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日清（上海）食品安全研究开发有限公司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姜施思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上海嘉里粮油工业有限公司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王小丰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上海康识食品科技有限公司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李凤菊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上海储融检测技术股份有限公司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许慧娟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上海普洛钦国际贸易有限公司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于爱梅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上海廿一客食品有限公司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丁兴亮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上海欧睿生物科技有限公司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上海工微所科技有限公司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马金龙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凯爱瑞配料贸易（上海）有限公司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武玉龙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实朴检测技术（上海）股份有限公司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张庆峰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上海赢创食品发展有限公司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单忆萌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唐凤梅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珀金埃尔默企业管理（上海）有限公司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何晓欢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乐斯福管理（上海）有限公司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王文惠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希杰（青岛）食品有限公司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基伊埃工程技术（中国）有限公司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汤小军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上海康识食品科技有限公司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李梦凡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赵振阳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杭州味全食品有限公司上海分公司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韩薇薇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佳格投资（中国）有限公司上海分公司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鲁淑彦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上海海融食品科技股份有限公司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杜依登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上海海融食品科技股份</w:t>
            </w:r>
            <w:r w:rsidRPr="00500BD1">
              <w:t xml:space="preserve"> </w:t>
            </w:r>
            <w:r w:rsidRPr="00500BD1">
              <w:rPr>
                <w:rFonts w:cs="宋体" w:hint="eastAsia"/>
              </w:rPr>
              <w:t>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吕慧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佳格投资（中国）有限上海分公司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曾媛媛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洁翼流体技术（上海）有限公司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戴紫雯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陆萍萍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百事亚洲研发中心有限公司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姚晖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上海康识食品科技有限公司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郑梦林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张丽芝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上海康识食品科技有限公司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肖琨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雅培贸易（上海）有限公司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孙双玲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上海德诺产品检测有限公司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日清（上海）食品安全研究开发有限公司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钱珍莉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上海思多励国际贸易有限公司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陈海兵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曹慧娟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潘永梅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汪阿虎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陈昌经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揭良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汤晶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统一超商（上海）便利有限公司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统一超商（上海）便利有限公司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柳常青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上海东方航空食品有限公司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金韻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丰益（上海）生物技术研发中心有限公司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孙雪梅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百卡弗（上海）管理有限公司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丰益油脂科技（上海）有限公司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范蕾蕾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699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马卫斌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虞燕华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徐元佳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孙瑞瑞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上海奥兹凯检测技术有限公司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薛铮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爱德士缅因生物制品贸易（上海）有限公司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赵旭坤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爱衡（上海）生物科技有限公司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刘巧红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普研（上海）标准技术服务股份有限公司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夏琨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赵晶之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徐仕双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于亚楠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沈晓慧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上海必诺检测技术服务有限公司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施晶杰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上海芝然乳品科技有限公司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刘维娜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上海凯赛生物技术股份有限公司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董杨申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上海赛多生物工程有限公司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施雪克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上海德诺产品检测有限公司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姚今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中粮融氏生物科技有限公司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佟金萍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朱嘉冕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苏楠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可口可乐饮料（上海）有限公司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何嫦嵘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上海德诺产品检测有限公司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钱裕清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上海太太乐食品有限公司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李丹凤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光明食品（集团）有限公司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上海翼邦生物技术有限公司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李静茹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雍靖怡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季梅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沈智聪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王优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上海工微所科技有限公司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徐煜琪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上海工微所科技有限公司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沈爱丽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凯爱瑞配料贸易（上海）有限公司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汤莉莉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洪晓舟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上海微谱化工技术服务有限公司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陆雅萍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上海欣融食品原料有限公司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上海康识食品科技有限公司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上海欣融食品原料有限公司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胡丽英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上海海融食品科技股份有限公司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许永涛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上海市旺旺食品集团有限公司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上海华测品标检测技术有限公司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魏金强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上海宏海食品有限公司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王少君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开利空调冷冻系统（上海）有限公司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施爱清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上海阳程科技有限公司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上海极智嘉机器人有限公司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张国防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上海英格索兰压缩机有限公司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沈利芳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上海科勒电子科技有限公司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梅建军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立邦工业涂料（上海）有限公司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张晓文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上海祥贸实业有限公司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钟武云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上海川易设备工程有限公司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上海时森包装技术有限公司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王卫华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上海凯士比泵有限公司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王续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上海兰宝佳杰仪器科技有限公司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季晓峰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蔡沈燕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上海海立特种制冷设备有限公司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陈永良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上海依工塑料五金有限公司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马良坤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上海精星物流设备工程有限公司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颜志兵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开利空调冷冻系统（上海）有限公司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林青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上海艾法环境设备有限公司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胡海宽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上海建弢不锈钢设备制造有限公司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邓勇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上海华征复合材料有限公司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俞淼嘉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上海松川远亿机械设备有限公司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崔光辉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赵清柱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上海声望声学科技股份有限公司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江海斌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上海风语筑文化科技股份有限公司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钟科发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约克（中国）商贸有限公司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上海娴润信息科技有限公司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李元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上海宏予测试仪器有限公司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梁峰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科世达（上海）智能设备有限公司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张赞军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上海众力投资发展有限公司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邬建海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麦昂欧（上海）电子有限公司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邓亚军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施洁医疗技术（上海）有限公司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卞熔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上海晨光文具股份有限公司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郑新风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景琥工程技术（上海）有限公司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李少君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上海乾欣模具有限公司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刁建锋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王路路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必能信超声（上海）有限公司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赵荣生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上海华伍行力流体控制有限公司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陈雪琴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必能信超声（上海）有限公司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朱成才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上海嘉柏利通科技股份有限公司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贾德营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陆陈晖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上海英威腾工业技术有限公司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代虎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高倍机电设备（上海）有限公司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张成磊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利乐食品机械（上海）有限公司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陆凯杰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王士娟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何桃勇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罗达莱克斯阀门（上海）有限公司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马佳丽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泰科电子（上海）有限公司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上海佳颖达人力资源有限公司派遣至威克诺森机械设备（中国）有限公司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孙雁斌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瑞光（上海）电气设备有限公司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吴志华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瑞光（上海）电气设备有限公司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罗达莱克斯阀门（上海）有限公司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李晓光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开利空调冷冻研发管理（上海）有限公司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甘燕萍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福托伟阀门（上海）有限公司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冯娟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西门子（中国）有限公司上海分公司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上海川易设备工程有限公司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袁媛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洛森通风设备（上海）有限公司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799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帝费自动化工程技术（上海）有限公司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欧德剑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rPr>
                <w:rFonts w:cs="宋体" w:hint="eastAsia"/>
              </w:rPr>
              <w:t>上海东方威尔节能技术有限公司</w:t>
            </w:r>
            <w:r w:rsidRPr="00500BD1">
              <w:t xml:space="preserve">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丁迎春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上海熊猫机械（集团）有限公司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上海平臣实业有限公司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江苏百科建筑工程有限公司上海百科电子工程分公司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肖川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上海尚善精密机械有限公司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张世创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上海北玻玻璃技术工业有限公司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吴比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赛莱默（中国）有限公司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郑洪斌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上海琪瑜光电科技股份有限公司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王骊虓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上海精星物流设备工程有限公司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赵吉龙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上海东方泵业（集团）有限公司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程海隆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上海罗丹环保工程有限公司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何昭蒸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上海潇冉环保科技有限公司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马衍国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rPr>
                <w:rFonts w:cs="宋体" w:hint="eastAsia"/>
              </w:rPr>
              <w:t>上海东方威尔节能技术有限公司</w:t>
            </w:r>
            <w:r w:rsidRPr="00500BD1">
              <w:t xml:space="preserve">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孙江华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开能健康科技集团股份有限公司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黎强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上海海立新能源技术有限公司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程毅骏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潘佳晨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福托伟阀门（上海）有限公司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罗丹丹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艾沃尔（上海）机械设备有限公司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钱成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拜路浦（上海）阀门有限公司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罗凡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上海东富龙爱瑞思科技有限公司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陶远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范永克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费必毅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上海鹤壁电器有限公司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李红伟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rPr>
                <w:rFonts w:cs="宋体" w:hint="eastAsia"/>
              </w:rPr>
              <w:t>上海东方威尔节能技术有限公司</w:t>
            </w:r>
            <w:r w:rsidRPr="00500BD1">
              <w:t xml:space="preserve">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张锦程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上海阿波罗机械股份有限公司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陶诗阳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玛斯柯照明设备（上海）有限公司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上海依沃机械有限公司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刘昌付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王洪岩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上海斯丹麦德电子有限公司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艾玉荣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上海宝柏塑胶有限公司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季金平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特灵空调系统（中国）有限公司上海研发分公司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郑勋周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利乐食品机械（上海）有限公司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唐良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梅特勒</w:t>
            </w:r>
            <w:r w:rsidRPr="00500BD1">
              <w:t>-</w:t>
            </w:r>
            <w:r w:rsidRPr="00500BD1">
              <w:rPr>
                <w:rFonts w:cs="宋体" w:hint="eastAsia"/>
              </w:rPr>
              <w:t>托利多国际贸易（上海）有限公司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胡要强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奥普蒂玛包装机械（上海）有限公司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李旺有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达功（上海）电脑有限公司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上海经营者人力资源有限公司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覃霁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上海麦达动力技术中心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上海欧星空调科技有限公司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曾祺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上海夏仑光电技术有限公司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李明武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上海因达思科技有限公司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潘峰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上海陆能机械设备有限公司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上海慧翃工程技术有限公司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刘学明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上海豫迈机电设备有限公司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刘素婷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上海嵊越粉体机械有限公司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王金木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光明乳业股份有限公司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吴概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浙江星星冷链集成股份有限公司上海分公司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何家才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上海国兴农现代农业发展股份有限公司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谢东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上海杰策智能科技有限公司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王国成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上海微堡机电工程技术有限公司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贺永淼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福托伟阀门（上海）有限公司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张小艳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上海美科阀门有限公司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况明明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上海美科阀门有限公司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李传彪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上海通彩机器人有限公司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魏亚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上海德越粉体机械有限公司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程大东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铽罗（上海）机器人科技有限公司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陈俊堂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上海东方泵业（集团）有限公司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李瓯秀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上海爵企电子科技有限公司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胡海龙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大金（中国）投资有限公司上海分公司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韩伟东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大金（中国）投资有限公司上海分公司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肖定东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上海川易设备工程有限公司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耐铼斯流体控制（上海）有限公司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柳成安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世格流体控制（上海）有限公司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张海兵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上海芯晶光电科技有限公司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上海盛剑环境系统科技股份有限公司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上海建弢不锈钢设备制造有限公司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陆健荣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上海运禾环境技术有限公司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奥特斯（中国）有限公司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约克（中国）商贸有限公司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李睿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上海洲道实业有现公司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白广伟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上海波宏特电器部件有限公司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陈警察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大金（中国）投资有限公司上海分公司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杨浩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陶亮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张锴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上海奥德水处理科技有限公司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吕佳伟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上海柳道万和热流道系统研发有限公司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北京德普罗尔科技有限公司上海分公司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曾志伟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上海开山冷冻系统技术有限公司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宋立尧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879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上海瀚海精密模具有限公司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张文辉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上海美乐柯冷链设备有限公司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罗喜梅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上海外服（集团）有限公司（派遣员工）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上海雅联五金机电设备有限公司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夏林勇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泽普林固体物料技术（上海）有限公司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齐庆丰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电光防爆科技（上海）有限公司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周水龙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上海羿源新能源科技有限公司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黄攀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上海松耐智能设备有限公司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彭湃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开能健康科技集团股份有限公司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袁永照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上海诺倬力机电科技有限公司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889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上海源知制冷空调科技有限公司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李立领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上海威士机械有限公司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李振宝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特灵空调系统（中国）有限公司上海研发分公司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阮国刚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上海申欣环保实业有限公司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凌宗杰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上海泰如一环境科技工程有限公司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归巍伟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上海汉钟精机股份有限公司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李金垚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大金（中国）投资有限公司上海分公司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邓翠萍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上海晶雪节能科技有限公司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伏齐燕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裕宇机电技术（上海）有限公司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党强民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开利空调冷冻研发管理（上海）有限公司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黄柳莎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899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开利空调冷冻研发管理（上海）有限公司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周晓龙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上海占宗实业有限公司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方标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上海蓝海服务外包有限公司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刘伟明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欧尚（中国）投资有限公司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齐腾飞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上海致淳信息科技有限公司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桑圣普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好丽友食品（上海）有限公司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黄付吾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上海东方威尔水处理设备有限公司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赵东方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上海瑞毅企业管理咨询有限公司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莫庆芳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上海润风空调设备安装有限公司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张林军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上海数郜机电有限公司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丛秋明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909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刘小强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迅达（中国）电梯有限公司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赵文彬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威能（中国）供热制冷环境技术有限公司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方引叶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开能健康科技集团股份有限公司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李文锋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上海声望声学科技股份有限公司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李艳玲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碧彩（上海）衡器技术有限公司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叶长根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上海艾法环境设备有限公司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王安定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豪德机械（上海）有限公司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程修荣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上海东富龙科技股份有限公司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刘立果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上海邦先医疗科技有限公司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胡志鹏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919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上海精星仓储设备工程有限公司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徐前清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上海开山冷冻系统技术有限公司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钟少伶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巴斯夫上海涂料有限公司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王潇盈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上海通联金融科技发展有限公司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肖欣福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</w:t>
            </w:r>
            <w:r w:rsidRPr="00500BD1">
              <w:t>ABB</w:t>
            </w:r>
            <w:r w:rsidRPr="00500BD1">
              <w:rPr>
                <w:rFonts w:cs="宋体" w:hint="eastAsia"/>
              </w:rPr>
              <w:t>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雷浩腾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约克（中国）商贸有限公司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陈彦康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上海置信智能电气有限公司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金士凯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阿黛凯检测技术（上海）有限公司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顾明明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上海九谷科技发展有限公司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李月娟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舍弗勒贸易（上海）有限公司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李辉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929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上海君诚制冷设备工程有限公司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沈宇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普恩富特（上海）环境科技有限公司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张华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上海盟硕实业有限公司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曹荣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科世达（上海）机电有限公司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鲍杰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上海天菡空气处理设备有限公司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韩永红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上海利兰机械设备有限公司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樊建业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上海松川远亿机械设备有限公司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陈海波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上海松川远亿机械设备有限公司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陈三龙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上海海立电器有限公司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张钧琰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上海协格空调工程有限公司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刘华松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939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瑞光（上海）电气设备有限公司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朱泽科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上海沪贝塑业有限公司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闵忠雄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开能健康科技集团股份有限公司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辛俊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大金（中国）投资有限公司上海分公司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补祷宁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大金（中国）投资有限公司上海分公司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何长巨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曼罗兰印刷设备（深圳）有限公司上海分公司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陈玉贵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瑞光（上海）电气设备有限公司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段林枫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上海市口腔病防治院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蒋斌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上海松芝酷能汽车技术有限公司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姜青峰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上海置信日港电气有限公司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胡海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949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上海置信智能电气有限公司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孙育群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上海本优机械有限公司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周丁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塞迪维尔玻璃绝缘子（上海）有限公司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胡红举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阿法拉伐（上海）技术有限公司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刘栋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上海和科设备制造有限公司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刘一鸣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上海和科设备制造有限公司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江晟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上海申能能源科技有限公司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陈青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上海金驰信息科技发展有限公司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陈满英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上海金驰信息科技发展有限公司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代芬芳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上海银欣高新技术发展股份有限公司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许丹丹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959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上海圣熙信息技术有限公司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方峰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960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上海京珠科技发展工程有限公司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陆昀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961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上海市保安服务总公司静安区闸北公司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钱红霞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962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上海泰杰电子科技有限公司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毕云霞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963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 xml:space="preserve"> </w:t>
            </w:r>
            <w:r w:rsidRPr="00500BD1">
              <w:rPr>
                <w:rFonts w:cs="宋体" w:hint="eastAsia"/>
              </w:rPr>
              <w:t>上海京珠科技发展工程有限公司</w:t>
            </w:r>
            <w:r w:rsidRPr="00500BD1">
              <w:t xml:space="preserve"> 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陈凯麟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964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上海瑞实电子系统集成有限公司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张宏平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965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上海商汤智能科技有限公司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冯健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966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上海德梁安全检测有限公司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瞿帅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967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上海市保安服务总公司（事业）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刘坚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968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上海恺驰智能信息系统有限公司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陈鑫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  <w:tr w:rsidR="00CB31B9" w:rsidRPr="00500BD1" w:rsidTr="00783B29">
        <w:trPr>
          <w:trHeight w:val="500"/>
        </w:trPr>
        <w:tc>
          <w:tcPr>
            <w:tcW w:w="550" w:type="dxa"/>
            <w:vAlign w:val="center"/>
          </w:tcPr>
          <w:p w:rsidR="00CB31B9" w:rsidRPr="00500BD1" w:rsidRDefault="00CB31B9">
            <w:pPr>
              <w:jc w:val="left"/>
            </w:pPr>
            <w:r w:rsidRPr="00500BD1">
              <w:t>969</w:t>
            </w:r>
          </w:p>
        </w:tc>
        <w:tc>
          <w:tcPr>
            <w:tcW w:w="3620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上海恺驰智能信息系统有限公司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边建忠</w:t>
            </w:r>
          </w:p>
        </w:tc>
        <w:tc>
          <w:tcPr>
            <w:tcW w:w="2078" w:type="dxa"/>
            <w:vAlign w:val="center"/>
          </w:tcPr>
          <w:p w:rsidR="00CB31B9" w:rsidRPr="00500BD1" w:rsidRDefault="00CB31B9">
            <w:pPr>
              <w:jc w:val="left"/>
              <w:rPr>
                <w:rFonts w:cs="Times New Roman"/>
              </w:rPr>
            </w:pPr>
            <w:r w:rsidRPr="00500BD1">
              <w:rPr>
                <w:rFonts w:cs="宋体" w:hint="eastAsia"/>
              </w:rPr>
              <w:t>工程师</w:t>
            </w:r>
          </w:p>
        </w:tc>
      </w:tr>
    </w:tbl>
    <w:p w:rsidR="00CB31B9" w:rsidRDefault="00CB31B9">
      <w:pPr>
        <w:rPr>
          <w:rFonts w:cs="Times New Roman"/>
        </w:rPr>
      </w:pPr>
    </w:p>
    <w:p w:rsidR="00CB31B9" w:rsidRDefault="00CB31B9" w:rsidP="00623D4F">
      <w:pPr>
        <w:rPr>
          <w:rFonts w:cs="Times New Roman"/>
        </w:rPr>
      </w:pPr>
      <w:r>
        <w:rPr>
          <w:rFonts w:cs="宋体" w:hint="eastAsia"/>
        </w:rPr>
        <w:t>公示时间：</w:t>
      </w:r>
      <w:r>
        <w:t xml:space="preserve">2020  </w:t>
      </w:r>
      <w:r>
        <w:rPr>
          <w:rFonts w:cs="宋体" w:hint="eastAsia"/>
        </w:rPr>
        <w:t>年</w:t>
      </w:r>
      <w:r>
        <w:t xml:space="preserve"> 12  </w:t>
      </w:r>
      <w:r>
        <w:rPr>
          <w:rFonts w:cs="宋体" w:hint="eastAsia"/>
        </w:rPr>
        <w:t>月</w:t>
      </w:r>
      <w:r>
        <w:t xml:space="preserve">23   </w:t>
      </w:r>
      <w:r>
        <w:rPr>
          <w:rFonts w:cs="宋体" w:hint="eastAsia"/>
        </w:rPr>
        <w:t>日</w:t>
      </w:r>
      <w:r>
        <w:t xml:space="preserve">—— 2021 </w:t>
      </w:r>
      <w:r>
        <w:rPr>
          <w:rFonts w:cs="宋体" w:hint="eastAsia"/>
        </w:rPr>
        <w:t>年</w:t>
      </w:r>
      <w:r>
        <w:t xml:space="preserve">1  </w:t>
      </w:r>
      <w:r>
        <w:rPr>
          <w:rFonts w:cs="宋体" w:hint="eastAsia"/>
        </w:rPr>
        <w:t>月</w:t>
      </w:r>
      <w:r>
        <w:t xml:space="preserve">11   </w:t>
      </w:r>
      <w:r>
        <w:rPr>
          <w:rFonts w:cs="宋体" w:hint="eastAsia"/>
        </w:rPr>
        <w:t>日</w:t>
      </w:r>
    </w:p>
    <w:p w:rsidR="00CB31B9" w:rsidRDefault="00CB31B9" w:rsidP="00623D4F">
      <w:pPr>
        <w:rPr>
          <w:rFonts w:cs="Times New Roman"/>
        </w:rPr>
      </w:pPr>
    </w:p>
    <w:p w:rsidR="00CB31B9" w:rsidRDefault="00CB31B9" w:rsidP="00623D4F">
      <w:pPr>
        <w:rPr>
          <w:rFonts w:cs="Times New Roman"/>
        </w:rPr>
      </w:pPr>
      <w:r>
        <w:rPr>
          <w:rFonts w:cs="宋体" w:hint="eastAsia"/>
        </w:rPr>
        <w:t>联系单位：上海市工程系列轻工专业中级专业技术职务任职资格评审委员会</w:t>
      </w:r>
      <w:r>
        <w:t xml:space="preserve"> </w:t>
      </w:r>
      <w:r>
        <w:rPr>
          <w:rFonts w:cs="宋体" w:hint="eastAsia"/>
        </w:rPr>
        <w:t>办公室</w:t>
      </w:r>
    </w:p>
    <w:p w:rsidR="00CB31B9" w:rsidRDefault="00CB31B9" w:rsidP="00623D4F">
      <w:pPr>
        <w:rPr>
          <w:rFonts w:cs="Times New Roman"/>
        </w:rPr>
      </w:pPr>
    </w:p>
    <w:p w:rsidR="00CB31B9" w:rsidRDefault="00CB31B9" w:rsidP="00623D4F">
      <w:r>
        <w:rPr>
          <w:rFonts w:cs="宋体" w:hint="eastAsia"/>
        </w:rPr>
        <w:t>联系电话：</w:t>
      </w:r>
      <w:r>
        <w:t xml:space="preserve">       64159898-1673</w:t>
      </w:r>
    </w:p>
    <w:p w:rsidR="00CB31B9" w:rsidRDefault="00CB31B9" w:rsidP="00623D4F"/>
    <w:sectPr w:rsidR="00CB31B9" w:rsidSect="00AC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31B9" w:rsidRDefault="00CB31B9" w:rsidP="00623D4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B31B9" w:rsidRDefault="00CB31B9" w:rsidP="00623D4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31B9" w:rsidRDefault="00CB31B9" w:rsidP="00623D4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B31B9" w:rsidRDefault="00CB31B9" w:rsidP="00623D4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E0BBA"/>
    <w:rsid w:val="00436A18"/>
    <w:rsid w:val="004839E6"/>
    <w:rsid w:val="00500BD1"/>
    <w:rsid w:val="00516BF0"/>
    <w:rsid w:val="005C4D6E"/>
    <w:rsid w:val="00623D4F"/>
    <w:rsid w:val="00783B29"/>
    <w:rsid w:val="007D5C2F"/>
    <w:rsid w:val="008E0BBA"/>
    <w:rsid w:val="009F6D10"/>
    <w:rsid w:val="00AC7B4B"/>
    <w:rsid w:val="00CB3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B4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23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23D4F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23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23D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64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38</Pages>
  <Words>3938</Words>
  <Characters>22449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年度上海市  上海市工程系列轻工专业中级专业技术职务任职资格评审委员会 高（中）级专业技术职务任职资格评审（审定）通过人员名单公示</dc:title>
  <dc:subject/>
  <dc:creator>Apache POI</dc:creator>
  <cp:keywords/>
  <dc:description/>
  <cp:lastModifiedBy>walkinnet</cp:lastModifiedBy>
  <cp:revision>3</cp:revision>
  <dcterms:created xsi:type="dcterms:W3CDTF">2020-12-23T11:46:00Z</dcterms:created>
  <dcterms:modified xsi:type="dcterms:W3CDTF">2020-12-23T11:51:00Z</dcterms:modified>
</cp:coreProperties>
</file>