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454" w:rsidRDefault="009C3454">
      <w:pPr>
        <w:jc w:val="center"/>
        <w:rPr>
          <w:rFonts w:cs="Times New Roman"/>
        </w:rPr>
      </w:pPr>
      <w:r>
        <w:rPr>
          <w:sz w:val="28"/>
          <w:szCs w:val="28"/>
        </w:rPr>
        <w:t xml:space="preserve">2020 </w:t>
      </w:r>
      <w:r>
        <w:rPr>
          <w:rFonts w:cs="宋体" w:hint="eastAsia"/>
          <w:sz w:val="28"/>
          <w:szCs w:val="28"/>
        </w:rPr>
        <w:t>年度上海市工程系列轻工专业高级职称评审通过人员名单公示</w:t>
      </w:r>
    </w:p>
    <w:p w:rsidR="009C3454" w:rsidRDefault="009C3454">
      <w:pPr>
        <w:rPr>
          <w:rFonts w:cs="Times New Roman"/>
        </w:rPr>
      </w:pPr>
    </w:p>
    <w:tbl>
      <w:tblPr>
        <w:tblW w:w="0" w:type="auto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730"/>
        <w:gridCol w:w="4140"/>
        <w:gridCol w:w="1378"/>
        <w:gridCol w:w="2078"/>
      </w:tblGrid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center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序号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center"/>
            </w:pPr>
            <w:r w:rsidRPr="00AF634E">
              <w:rPr>
                <w:rFonts w:cs="宋体" w:hint="eastAsia"/>
              </w:rPr>
              <w:t>单位</w:t>
            </w:r>
            <w:r w:rsidRPr="00AF634E">
              <w:t xml:space="preserve"> 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center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姓名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center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取得的职称资格名称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上海晨光文具股份有限公司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应必烈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珺才（上海）人力资源有限公司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黄永高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上海民族乐器一厂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周力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上海舜馨印刷器材有限公司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钱建圣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艾默生精密工具技术（上海）有限公司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姜志铭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上海室内装饰（集团）有限公司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朱化冰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上海室内装饰（集团）有限公司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陆清卿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上海旭恒精工机械制造有限公司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姜华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海蒂诗五金配件（上海）有限公司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叶小清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上海中天照明成套有限公司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周鹏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柯尼卡美能达办公系统（中国）有限公司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陈治强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rPr>
                <w:rFonts w:cs="宋体" w:hint="eastAsia"/>
              </w:rPr>
              <w:t>毕勤自动化技术（上海）股份有限公司</w:t>
            </w:r>
            <w:r w:rsidRPr="00AF634E">
              <w:t xml:space="preserve"> 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严家祥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雅克菲（上海）热能设备有限公司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吴海曌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上海海立电器有限公司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潘瑾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海菱商贸（上海）有限公司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刘世振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上海金叶包装材料有限公司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赖志小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李富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能率（上海）住宅设备有限公司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楼伟良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上海刀奇智能科技有限公司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林杰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巴斯夫（中国）有限公司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苏阳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上海外服（集团）有限公司（派遣员工）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刘克俭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上海一冷开利空调设备有限公司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王岚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上海凯佑辉精密机械有限公司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谢波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麦王环境技术股份有限公司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卓顺智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上海吉驰玻璃科技有限公司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黄俊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上海汇聚创智人力资源有限公司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崔柏艳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上海浩泽康福特环境科技有限公司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敖卫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陶氏化学（中国）投资有限公司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白晨艳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29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养生堂（上海）化妆品研发有限公司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赵仕芝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上海惠志环保科技有限公司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贺必云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赛默飞世尔科技（中国）有限公司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何婷婷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上海昀丰光电技术有限公司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于海群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王琦玲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瓦克化学（中国）有限公司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梁新宇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上海紫江喷铝环保材料有限公司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于贤保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上海环保工程成套有限公司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吕玲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上海博优测试技术有限公司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张正昌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上海博优测试技术有限公司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谢炜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39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上海同济工程咨询有限公司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张婷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云南贝泰妮生物科技集团股份有限公司上海分公司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马骁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上海诚通东方企业管理有限公司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高岗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上海和黄白猫有限公司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徐艳丽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上海洗霸科技股份有限公司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金亮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上海盛剑环境系统科技股份有限公司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何军民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上海科秀新材料科技有限公司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刘海航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上海康恒环境股份有限公司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王成林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上海碧州环保能源科技有限公司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冯有亮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亨斯迈化学研发中心（上海）有限公司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蔺焘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49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上海诚通东方企业管理有限公司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周友娥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上海昂未环保发展有限公司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孙鑫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上海林清轩生物科技有限公司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曹义苗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上海东浩兰生智慧科技有限公司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时美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上海赛福化工发展有限公司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晏向户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上海普利特复合材料股份有限公司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周楠婷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确信乐思化学（上海）有限公司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华寰检测技术有限公司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孙艳平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郑晓梅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艾奕康设计与咨询（深圳）有限公司上海分公司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周吉磊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59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上海景瑄环保科技有限公司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郑坚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中智上海经济技术合作有限公司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左华伟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伽蓝（集团）股份有限公司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任慧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索尔维化工（上海）有限公司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宋丽萍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上海申欣优达环保科技有限公司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秦授轩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上海金发科技发展有限公司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左立增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上海制皂（集团）有限公司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张培民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雅格斯丹集团有限公司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王蓓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蒋灵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栗田工业（苏州）水处理有限公司上海分公司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傅佩清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69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上海普可建设工程科技有限公司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刘智伟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上海东硕环保科技股份有限公司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晏峰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法孚斯坦因冶金技术（上海）有限公司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宋书兴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上海市崇明食品药品检验所（上海市崇明区食品安全检测中心）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金博艳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茅周祎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上海旺旺食品集团有限公司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吉玲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上海天祥质量技术服务有限公司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杨梅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上海工微所科技有限公司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张席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上海海丰米业有限公司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张开洪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倪红妹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79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上海德诺产品检测有限公司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李梦洁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谱尼测试集团上海有限公司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刘茜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上海源本食品质量检验有限公司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陈书婷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德乐食品饮品配料（上海）有限公司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张朝武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上海凌航实业集团有限公司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刘有志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仙乐生物科技（上海）有限公司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甘聃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腾德商品检测（上海）有限公司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魏桢元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品测（上海）检测科技有限公司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王佳杰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马新新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通标标准技术服务（上海）有限公司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赵立苹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89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上海清美绿色食品（集团）有限公司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李立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上海良信电器股份有限公司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任山波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福托伟阀门（上海）有限公司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梅政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法雷奥企业管理（上海）有限公司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张丽英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上海锐正信息科技有限公司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王冠群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上海海立特种制冷设备有限公司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董琳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上海利柏特工程技术有限公司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田立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上海苏尔寿工程机械制造有限公司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霍瑞东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上海心尔新材料科技股份有限公司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江财明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施耐德电气（中国）有限公司上海分公司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蔡旺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99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上海九谷科技发展有限公司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张术永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上海运城制版有限公司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姚根龙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上海东鸿人力资源管理有限公司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张士蒙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上海东方威尔节能技术有限公司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蒋敏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上海浩亚机电股份有限公司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陈洪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特灵空调系统（中国）有限公司上海研发分公司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王恭良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格律克粉体工程（上海）有限公司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杨宝华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上海海立中野冷机有限公司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陈利仪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上海欧星空调科技有限公司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马勇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上海优耐特斯压缩机有限公司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林伟伟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109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骁马机械（上海）有限公司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井丽华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</w:t>
            </w:r>
            <w:r w:rsidRPr="00AF634E">
              <w:t>ABB</w:t>
            </w:r>
            <w:r w:rsidRPr="00AF634E">
              <w:rPr>
                <w:rFonts w:cs="宋体" w:hint="eastAsia"/>
              </w:rPr>
              <w:t>工程有限公司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周凯贤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上海优耐特斯压缩机有限公司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吕诏凌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上海海立电器有限公司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沈梦琦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上海海立电器有限公司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郁冲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114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上海海立电器有限公司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喻思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115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上海和科设备制造有限公司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邢加俊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116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上海海立电器有限公司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陈辰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117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上海海立特种制冷设备有限公司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郭峰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118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上海一冷开利空调设备有限公司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徐桂强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119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上海塞维斯玻璃有限公司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王兴旺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120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罗达莱克斯阀门（上海）有限公司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蒋宏业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121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上海汉钟精机股份有限公司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邓壮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122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上海实臻金属科技有限公司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王剑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  <w:tr w:rsidR="009C3454" w:rsidRPr="00AF634E" w:rsidTr="00647654">
        <w:trPr>
          <w:trHeight w:val="500"/>
        </w:trPr>
        <w:tc>
          <w:tcPr>
            <w:tcW w:w="730" w:type="dxa"/>
            <w:vAlign w:val="center"/>
          </w:tcPr>
          <w:p w:rsidR="009C3454" w:rsidRPr="00AF634E" w:rsidRDefault="009C3454">
            <w:pPr>
              <w:jc w:val="left"/>
            </w:pPr>
            <w:r w:rsidRPr="00AF634E">
              <w:t>123</w:t>
            </w:r>
          </w:p>
        </w:tc>
        <w:tc>
          <w:tcPr>
            <w:tcW w:w="4140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上海国瑞环保科技股份有限公司</w:t>
            </w:r>
          </w:p>
        </w:tc>
        <w:tc>
          <w:tcPr>
            <w:tcW w:w="13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张向阳</w:t>
            </w:r>
          </w:p>
        </w:tc>
        <w:tc>
          <w:tcPr>
            <w:tcW w:w="2078" w:type="dxa"/>
            <w:vAlign w:val="center"/>
          </w:tcPr>
          <w:p w:rsidR="009C3454" w:rsidRPr="00AF634E" w:rsidRDefault="009C3454">
            <w:pPr>
              <w:jc w:val="left"/>
              <w:rPr>
                <w:rFonts w:cs="Times New Roman"/>
              </w:rPr>
            </w:pPr>
            <w:r w:rsidRPr="00AF634E">
              <w:rPr>
                <w:rFonts w:cs="宋体" w:hint="eastAsia"/>
              </w:rPr>
              <w:t>高级工程师</w:t>
            </w:r>
          </w:p>
        </w:tc>
      </w:tr>
    </w:tbl>
    <w:p w:rsidR="009C3454" w:rsidRDefault="009C3454">
      <w:pPr>
        <w:rPr>
          <w:rFonts w:cs="Times New Roman"/>
        </w:rPr>
      </w:pPr>
    </w:p>
    <w:p w:rsidR="009C3454" w:rsidRDefault="009C3454">
      <w:pPr>
        <w:rPr>
          <w:rFonts w:cs="Times New Roman"/>
        </w:rPr>
      </w:pPr>
      <w:r>
        <w:rPr>
          <w:rFonts w:cs="宋体" w:hint="eastAsia"/>
        </w:rPr>
        <w:t>公示时间：</w:t>
      </w:r>
      <w:r>
        <w:t xml:space="preserve">2020  </w:t>
      </w:r>
      <w:r>
        <w:rPr>
          <w:rFonts w:cs="宋体" w:hint="eastAsia"/>
        </w:rPr>
        <w:t>年</w:t>
      </w:r>
      <w:r>
        <w:t xml:space="preserve"> 12  </w:t>
      </w:r>
      <w:r>
        <w:rPr>
          <w:rFonts w:cs="宋体" w:hint="eastAsia"/>
        </w:rPr>
        <w:t>月</w:t>
      </w:r>
      <w:r>
        <w:t xml:space="preserve">23   </w:t>
      </w:r>
      <w:r>
        <w:rPr>
          <w:rFonts w:cs="宋体" w:hint="eastAsia"/>
        </w:rPr>
        <w:t>日</w:t>
      </w:r>
      <w:r>
        <w:t xml:space="preserve">—— 2021 </w:t>
      </w:r>
      <w:r>
        <w:rPr>
          <w:rFonts w:cs="宋体" w:hint="eastAsia"/>
        </w:rPr>
        <w:t>年</w:t>
      </w:r>
      <w:r>
        <w:t xml:space="preserve">1  </w:t>
      </w:r>
      <w:r>
        <w:rPr>
          <w:rFonts w:cs="宋体" w:hint="eastAsia"/>
        </w:rPr>
        <w:t>月</w:t>
      </w:r>
      <w:r>
        <w:t xml:space="preserve">11   </w:t>
      </w:r>
      <w:r>
        <w:rPr>
          <w:rFonts w:cs="宋体" w:hint="eastAsia"/>
        </w:rPr>
        <w:t>日</w:t>
      </w:r>
    </w:p>
    <w:p w:rsidR="009C3454" w:rsidRDefault="009C3454">
      <w:pPr>
        <w:rPr>
          <w:rFonts w:cs="Times New Roman"/>
        </w:rPr>
      </w:pPr>
    </w:p>
    <w:p w:rsidR="009C3454" w:rsidRDefault="009C3454">
      <w:pPr>
        <w:rPr>
          <w:rFonts w:cs="Times New Roman"/>
        </w:rPr>
      </w:pPr>
      <w:r>
        <w:rPr>
          <w:rFonts w:cs="宋体" w:hint="eastAsia"/>
        </w:rPr>
        <w:t>联系单位：</w:t>
      </w:r>
      <w:r w:rsidRPr="00C400BC">
        <w:rPr>
          <w:rFonts w:cs="宋体" w:hint="eastAsia"/>
        </w:rPr>
        <w:t>上海市工程系列轻工专业高级专业技术职务任职资格评审委员会</w:t>
      </w:r>
      <w:r w:rsidRPr="00C400BC">
        <w:t xml:space="preserve"> </w:t>
      </w:r>
      <w:r>
        <w:rPr>
          <w:rFonts w:cs="宋体" w:hint="eastAsia"/>
        </w:rPr>
        <w:t>办公室</w:t>
      </w:r>
    </w:p>
    <w:p w:rsidR="009C3454" w:rsidRDefault="009C3454">
      <w:pPr>
        <w:rPr>
          <w:rFonts w:cs="Times New Roman"/>
        </w:rPr>
      </w:pPr>
    </w:p>
    <w:p w:rsidR="009C3454" w:rsidRDefault="009C3454">
      <w:r>
        <w:rPr>
          <w:rFonts w:cs="宋体" w:hint="eastAsia"/>
        </w:rPr>
        <w:t>联系电话：</w:t>
      </w:r>
      <w:r>
        <w:t xml:space="preserve">       64159898-1673</w:t>
      </w:r>
    </w:p>
    <w:p w:rsidR="009C3454" w:rsidRDefault="009C3454"/>
    <w:p w:rsidR="009C3454" w:rsidRDefault="009C3454"/>
    <w:p w:rsidR="009C3454" w:rsidRDefault="009C3454"/>
    <w:p w:rsidR="009C3454" w:rsidRDefault="009C3454"/>
    <w:sectPr w:rsidR="009C3454" w:rsidSect="00F353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454" w:rsidRDefault="009C3454" w:rsidP="00C400B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C3454" w:rsidRDefault="009C3454" w:rsidP="00C400B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454" w:rsidRDefault="009C3454" w:rsidP="00C400B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C3454" w:rsidRDefault="009C3454" w:rsidP="00C400B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61EC8"/>
    <w:rsid w:val="000B63F9"/>
    <w:rsid w:val="00161EC8"/>
    <w:rsid w:val="00246AFC"/>
    <w:rsid w:val="00647654"/>
    <w:rsid w:val="006823FA"/>
    <w:rsid w:val="008302D6"/>
    <w:rsid w:val="009B0ECD"/>
    <w:rsid w:val="009C3454"/>
    <w:rsid w:val="00AF4414"/>
    <w:rsid w:val="00AF634E"/>
    <w:rsid w:val="00C400BC"/>
    <w:rsid w:val="00F353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5320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400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400BC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400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400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508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5</Pages>
  <Words>545</Words>
  <Characters>3109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年度上海市工程系列轻工专业高级</dc:title>
  <dc:subject/>
  <dc:creator>Apache POI</dc:creator>
  <cp:keywords/>
  <dc:description/>
  <cp:lastModifiedBy>walkinnet</cp:lastModifiedBy>
  <cp:revision>3</cp:revision>
  <dcterms:created xsi:type="dcterms:W3CDTF">2020-12-23T11:45:00Z</dcterms:created>
  <dcterms:modified xsi:type="dcterms:W3CDTF">2020-12-23T11:47:00Z</dcterms:modified>
</cp:coreProperties>
</file>